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13" w:rsidRPr="002851B7" w:rsidRDefault="00A85D13" w:rsidP="00AE7585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 </w:t>
      </w:r>
      <w:r w:rsidRPr="002851B7">
        <w:rPr>
          <w:rFonts w:ascii="Arial" w:hAnsi="Arial" w:cs="Arial"/>
          <w:b/>
        </w:rPr>
        <w:t>Přehled velikostí</w:t>
      </w:r>
    </w:p>
    <w:p w:rsidR="00A85D13" w:rsidRDefault="00A85D13" w:rsidP="00AE7585">
      <w:pPr>
        <w:jc w:val="right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  <w:gridCol w:w="898"/>
        <w:gridCol w:w="898"/>
      </w:tblGrid>
      <w:tr w:rsidR="00A85D13" w:rsidTr="00AE7585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Bunda unisex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– CLUB </w:t>
            </w:r>
            <w:r>
              <w:rPr>
                <w:rFonts w:ascii="Arial" w:hAnsi="Arial" w:cs="Arial"/>
                <w:b/>
                <w:sz w:val="20"/>
                <w:szCs w:val="20"/>
              </w:rPr>
              <w:t>1900 Rain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Jacket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XS (152)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 (176)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XXXL</w:t>
            </w:r>
          </w:p>
        </w:tc>
        <w:tc>
          <w:tcPr>
            <w:tcW w:w="898" w:type="dxa"/>
            <w:vMerge w:val="restart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AE7585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AE758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Sports size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898" w:type="dxa"/>
            <w:vMerge/>
            <w:tcBorders>
              <w:right w:val="nil"/>
            </w:tcBorders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5D13" w:rsidTr="00AE7585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AE758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1B5960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  <w:gridCol w:w="898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Bunda pánská – CLUB 1900 Presentation  Jacket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XS (152)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 (176)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XXXL</w:t>
            </w:r>
          </w:p>
        </w:tc>
        <w:tc>
          <w:tcPr>
            <w:tcW w:w="898" w:type="dxa"/>
            <w:vMerge w:val="restart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Sports size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898" w:type="dxa"/>
            <w:vMerge/>
            <w:tcBorders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AE7585">
      <w:pPr>
        <w:jc w:val="right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  <w:gridCol w:w="898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Kalhoty pánské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Presentation Pants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XS (152)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 (176)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XXXL</w:t>
            </w:r>
          </w:p>
        </w:tc>
        <w:tc>
          <w:tcPr>
            <w:tcW w:w="898" w:type="dxa"/>
            <w:vMerge w:val="restart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Sports size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898" w:type="dxa"/>
            <w:vMerge/>
            <w:tcBorders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1B5960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  <w:gridCol w:w="898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Triko pánské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T–Shirt Style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XS (152)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 (176)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XXXL</w:t>
            </w:r>
          </w:p>
        </w:tc>
        <w:tc>
          <w:tcPr>
            <w:tcW w:w="898" w:type="dxa"/>
            <w:vMerge w:val="restart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Sports size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898" w:type="dxa"/>
            <w:vMerge/>
            <w:tcBorders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AE7585">
      <w:pPr>
        <w:jc w:val="right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  <w:gridCol w:w="898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Kalhoty pánské 3/4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Cropped Pants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XS (152)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 (176)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XXL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XXXL</w:t>
            </w:r>
          </w:p>
        </w:tc>
        <w:tc>
          <w:tcPr>
            <w:tcW w:w="898" w:type="dxa"/>
            <w:vMerge w:val="restart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Sports size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585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898" w:type="dxa"/>
            <w:vMerge/>
            <w:tcBorders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3A3B71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Bunda dám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>ská – CLUB 1900 Presentation  Jacket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AE75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98" w:type="dxa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1B5960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Kalhoty dámské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– Presentation  </w:t>
            </w:r>
            <w:r>
              <w:rPr>
                <w:rFonts w:ascii="Arial" w:hAnsi="Arial" w:cs="Arial"/>
                <w:b/>
                <w:sz w:val="20"/>
                <w:szCs w:val="20"/>
              </w:rPr>
              <w:t>Pants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98" w:type="dxa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1B5960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Triko dámské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Style T-Shirt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98" w:type="dxa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3A3B71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898"/>
        <w:gridCol w:w="898"/>
        <w:gridCol w:w="898"/>
        <w:gridCol w:w="897"/>
        <w:gridCol w:w="898"/>
        <w:gridCol w:w="898"/>
        <w:gridCol w:w="898"/>
        <w:gridCol w:w="897"/>
        <w:gridCol w:w="898"/>
      </w:tblGrid>
      <w:tr w:rsidR="00A85D13" w:rsidTr="00B729B9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Kalhoty dámské 3/4</w:t>
            </w:r>
            <w:r w:rsidRPr="00AE7585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Cropped Pants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98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89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98" w:type="dxa"/>
            <w:tcBorders>
              <w:top w:val="nil"/>
              <w:right w:val="nil"/>
            </w:tcBorders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B729B9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D13" w:rsidRDefault="00A85D13" w:rsidP="00AE7585">
      <w:pPr>
        <w:jc w:val="right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1275"/>
        <w:gridCol w:w="1276"/>
        <w:gridCol w:w="1276"/>
      </w:tblGrid>
      <w:tr w:rsidR="00A85D13" w:rsidTr="003A3B71">
        <w:trPr>
          <w:trHeight w:val="454"/>
        </w:trPr>
        <w:tc>
          <w:tcPr>
            <w:tcW w:w="3227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Kšiltovka </w:t>
            </w:r>
          </w:p>
        </w:tc>
        <w:tc>
          <w:tcPr>
            <w:tcW w:w="1275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dětská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dospělá</w:t>
            </w: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A85D13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D13" w:rsidTr="00121218">
        <w:trPr>
          <w:trHeight w:val="454"/>
        </w:trPr>
        <w:tc>
          <w:tcPr>
            <w:tcW w:w="3227" w:type="dxa"/>
            <w:vAlign w:val="center"/>
          </w:tcPr>
          <w:p w:rsidR="00A85D13" w:rsidRPr="00AE7585" w:rsidRDefault="00A85D13" w:rsidP="00B729B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E7585">
              <w:rPr>
                <w:rFonts w:ascii="Arial" w:hAnsi="Arial" w:cs="Arial"/>
                <w:sz w:val="20"/>
                <w:szCs w:val="20"/>
              </w:rPr>
              <w:t>Velikosti – počet kusů CELKEM</w:t>
            </w:r>
          </w:p>
        </w:tc>
        <w:tc>
          <w:tcPr>
            <w:tcW w:w="1275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A85D13" w:rsidRPr="00AE7585" w:rsidRDefault="00A85D13" w:rsidP="00B729B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D13" w:rsidRDefault="00A85D13" w:rsidP="00AE7585">
      <w:pPr>
        <w:jc w:val="right"/>
        <w:rPr>
          <w:sz w:val="22"/>
          <w:szCs w:val="22"/>
        </w:rPr>
      </w:pPr>
    </w:p>
    <w:p w:rsidR="00A85D13" w:rsidRDefault="00A85D13" w:rsidP="00AE7585">
      <w:pPr>
        <w:jc w:val="right"/>
        <w:rPr>
          <w:sz w:val="22"/>
          <w:szCs w:val="22"/>
        </w:rPr>
      </w:pPr>
    </w:p>
    <w:p w:rsidR="00A85D13" w:rsidRDefault="00A85D13" w:rsidP="00AE7585">
      <w:pPr>
        <w:jc w:val="right"/>
        <w:rPr>
          <w:sz w:val="22"/>
          <w:szCs w:val="22"/>
        </w:rPr>
      </w:pPr>
    </w:p>
    <w:p w:rsidR="00A85D13" w:rsidRDefault="00A85D13" w:rsidP="00AE7585">
      <w:pPr>
        <w:jc w:val="right"/>
        <w:rPr>
          <w:sz w:val="22"/>
          <w:szCs w:val="22"/>
        </w:rPr>
      </w:pPr>
    </w:p>
    <w:p w:rsidR="00A85D13" w:rsidRDefault="00A85D13" w:rsidP="00AE7585">
      <w:pPr>
        <w:jc w:val="right"/>
        <w:rPr>
          <w:sz w:val="22"/>
          <w:szCs w:val="22"/>
        </w:rPr>
      </w:pPr>
    </w:p>
    <w:p w:rsidR="00A85D13" w:rsidRDefault="00A85D13" w:rsidP="00AE7585">
      <w:pPr>
        <w:rPr>
          <w:sz w:val="22"/>
          <w:szCs w:val="22"/>
        </w:rPr>
      </w:pPr>
    </w:p>
    <w:p w:rsidR="00A85D13" w:rsidRPr="005C49B2" w:rsidRDefault="00A85D13">
      <w:r w:rsidRPr="005C49B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477pt">
            <v:imagedata r:id="rId4" o:title=""/>
          </v:shape>
        </w:pict>
      </w:r>
      <w:r w:rsidRPr="005C49B2">
        <w:pict>
          <v:shape id="_x0000_i1026" type="#_x0000_t75" style="width:225pt;height:481.5pt">
            <v:imagedata r:id="rId5" o:title=""/>
          </v:shape>
        </w:pict>
      </w:r>
      <w:r w:rsidRPr="005C49B2">
        <w:pict>
          <v:shape id="_x0000_i1027" type="#_x0000_t75" style="width:527.25pt;height:421.5pt">
            <v:imagedata r:id="rId6" o:title=""/>
          </v:shape>
        </w:pict>
      </w:r>
    </w:p>
    <w:sectPr w:rsidR="00A85D13" w:rsidRPr="005C49B2" w:rsidSect="001B5960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7585"/>
    <w:rsid w:val="000003E4"/>
    <w:rsid w:val="0000296F"/>
    <w:rsid w:val="0000360F"/>
    <w:rsid w:val="00003F2D"/>
    <w:rsid w:val="000106AE"/>
    <w:rsid w:val="00012916"/>
    <w:rsid w:val="00015B1A"/>
    <w:rsid w:val="00023335"/>
    <w:rsid w:val="0002350C"/>
    <w:rsid w:val="000242C6"/>
    <w:rsid w:val="00026BC6"/>
    <w:rsid w:val="00035B9A"/>
    <w:rsid w:val="00041A79"/>
    <w:rsid w:val="00047028"/>
    <w:rsid w:val="00052BFC"/>
    <w:rsid w:val="00052F52"/>
    <w:rsid w:val="000570F3"/>
    <w:rsid w:val="00061990"/>
    <w:rsid w:val="000644FB"/>
    <w:rsid w:val="00065138"/>
    <w:rsid w:val="0008401B"/>
    <w:rsid w:val="00097776"/>
    <w:rsid w:val="000A227D"/>
    <w:rsid w:val="000A2E9D"/>
    <w:rsid w:val="000A4DB9"/>
    <w:rsid w:val="000A5C14"/>
    <w:rsid w:val="000B6C22"/>
    <w:rsid w:val="000C349F"/>
    <w:rsid w:val="000C38FA"/>
    <w:rsid w:val="000C6B04"/>
    <w:rsid w:val="000D1284"/>
    <w:rsid w:val="000D1390"/>
    <w:rsid w:val="000D43C8"/>
    <w:rsid w:val="000D5FF8"/>
    <w:rsid w:val="000E49E9"/>
    <w:rsid w:val="000E53C1"/>
    <w:rsid w:val="000F16FC"/>
    <w:rsid w:val="000F434D"/>
    <w:rsid w:val="000F5F37"/>
    <w:rsid w:val="000F64F9"/>
    <w:rsid w:val="00100790"/>
    <w:rsid w:val="001041AC"/>
    <w:rsid w:val="00104BD7"/>
    <w:rsid w:val="001066F5"/>
    <w:rsid w:val="00112EF3"/>
    <w:rsid w:val="0011709E"/>
    <w:rsid w:val="001174F8"/>
    <w:rsid w:val="00121218"/>
    <w:rsid w:val="00122D11"/>
    <w:rsid w:val="001415BE"/>
    <w:rsid w:val="00143AF7"/>
    <w:rsid w:val="00143ED5"/>
    <w:rsid w:val="00145BA8"/>
    <w:rsid w:val="001540AD"/>
    <w:rsid w:val="001548F1"/>
    <w:rsid w:val="00156F2D"/>
    <w:rsid w:val="00157D51"/>
    <w:rsid w:val="00162517"/>
    <w:rsid w:val="00166987"/>
    <w:rsid w:val="0017227A"/>
    <w:rsid w:val="0018133B"/>
    <w:rsid w:val="00182A07"/>
    <w:rsid w:val="001830ED"/>
    <w:rsid w:val="00184570"/>
    <w:rsid w:val="00185975"/>
    <w:rsid w:val="00187A72"/>
    <w:rsid w:val="00196068"/>
    <w:rsid w:val="001B07B2"/>
    <w:rsid w:val="001B1D65"/>
    <w:rsid w:val="001B5960"/>
    <w:rsid w:val="001B7276"/>
    <w:rsid w:val="001C0033"/>
    <w:rsid w:val="001C0781"/>
    <w:rsid w:val="001C228B"/>
    <w:rsid w:val="001C27B8"/>
    <w:rsid w:val="001C32A7"/>
    <w:rsid w:val="001C505A"/>
    <w:rsid w:val="001D17FA"/>
    <w:rsid w:val="001E0782"/>
    <w:rsid w:val="001E15D4"/>
    <w:rsid w:val="001E21DE"/>
    <w:rsid w:val="001E587A"/>
    <w:rsid w:val="001E6AF1"/>
    <w:rsid w:val="001F0B2E"/>
    <w:rsid w:val="00205257"/>
    <w:rsid w:val="00210B69"/>
    <w:rsid w:val="00211996"/>
    <w:rsid w:val="00212D9D"/>
    <w:rsid w:val="002138E5"/>
    <w:rsid w:val="00213E42"/>
    <w:rsid w:val="002152CC"/>
    <w:rsid w:val="0021630E"/>
    <w:rsid w:val="00217181"/>
    <w:rsid w:val="00217187"/>
    <w:rsid w:val="0021733F"/>
    <w:rsid w:val="002239DA"/>
    <w:rsid w:val="00225B65"/>
    <w:rsid w:val="002419EE"/>
    <w:rsid w:val="002564F3"/>
    <w:rsid w:val="002608D3"/>
    <w:rsid w:val="00260A6F"/>
    <w:rsid w:val="0026120B"/>
    <w:rsid w:val="00263F34"/>
    <w:rsid w:val="002701D6"/>
    <w:rsid w:val="00280105"/>
    <w:rsid w:val="002851B7"/>
    <w:rsid w:val="00286389"/>
    <w:rsid w:val="00295977"/>
    <w:rsid w:val="002A6E0E"/>
    <w:rsid w:val="002A7A24"/>
    <w:rsid w:val="002B3499"/>
    <w:rsid w:val="002B6F15"/>
    <w:rsid w:val="002B7D3F"/>
    <w:rsid w:val="002C18B4"/>
    <w:rsid w:val="002C64FA"/>
    <w:rsid w:val="002C73D8"/>
    <w:rsid w:val="002E42B0"/>
    <w:rsid w:val="002E6769"/>
    <w:rsid w:val="002E719C"/>
    <w:rsid w:val="002F098D"/>
    <w:rsid w:val="002F1B2C"/>
    <w:rsid w:val="002F32D7"/>
    <w:rsid w:val="00307E52"/>
    <w:rsid w:val="0031303E"/>
    <w:rsid w:val="00315E05"/>
    <w:rsid w:val="00317538"/>
    <w:rsid w:val="00324BDC"/>
    <w:rsid w:val="00325953"/>
    <w:rsid w:val="00327919"/>
    <w:rsid w:val="00336CBD"/>
    <w:rsid w:val="003424E9"/>
    <w:rsid w:val="00356A1E"/>
    <w:rsid w:val="00356A4D"/>
    <w:rsid w:val="00356AD8"/>
    <w:rsid w:val="00365E8D"/>
    <w:rsid w:val="00367C21"/>
    <w:rsid w:val="003714A6"/>
    <w:rsid w:val="00373E21"/>
    <w:rsid w:val="00375F17"/>
    <w:rsid w:val="00385D2E"/>
    <w:rsid w:val="003A0C62"/>
    <w:rsid w:val="003A3B71"/>
    <w:rsid w:val="003B3E28"/>
    <w:rsid w:val="003B6169"/>
    <w:rsid w:val="003B6749"/>
    <w:rsid w:val="003B7281"/>
    <w:rsid w:val="003C3B4E"/>
    <w:rsid w:val="003C452A"/>
    <w:rsid w:val="003C51D7"/>
    <w:rsid w:val="003C6A12"/>
    <w:rsid w:val="003C72B4"/>
    <w:rsid w:val="003D2BEE"/>
    <w:rsid w:val="003D7FE9"/>
    <w:rsid w:val="003F7B37"/>
    <w:rsid w:val="004141ED"/>
    <w:rsid w:val="00414552"/>
    <w:rsid w:val="00422351"/>
    <w:rsid w:val="004267E7"/>
    <w:rsid w:val="004326B2"/>
    <w:rsid w:val="004362DC"/>
    <w:rsid w:val="004364D9"/>
    <w:rsid w:val="004432F7"/>
    <w:rsid w:val="00453698"/>
    <w:rsid w:val="00453CE5"/>
    <w:rsid w:val="004549C1"/>
    <w:rsid w:val="0045627B"/>
    <w:rsid w:val="004614E9"/>
    <w:rsid w:val="004630C9"/>
    <w:rsid w:val="00466380"/>
    <w:rsid w:val="00467970"/>
    <w:rsid w:val="00470077"/>
    <w:rsid w:val="004B22F5"/>
    <w:rsid w:val="004C18D2"/>
    <w:rsid w:val="004C3EBE"/>
    <w:rsid w:val="004D1C2E"/>
    <w:rsid w:val="004D52A3"/>
    <w:rsid w:val="004D5D9B"/>
    <w:rsid w:val="004E117C"/>
    <w:rsid w:val="004E3C56"/>
    <w:rsid w:val="004E4927"/>
    <w:rsid w:val="004F26BF"/>
    <w:rsid w:val="004F45E5"/>
    <w:rsid w:val="004F559C"/>
    <w:rsid w:val="004F60F2"/>
    <w:rsid w:val="00505804"/>
    <w:rsid w:val="005073D1"/>
    <w:rsid w:val="0051340F"/>
    <w:rsid w:val="00515C7E"/>
    <w:rsid w:val="00523C40"/>
    <w:rsid w:val="00525B30"/>
    <w:rsid w:val="0053396D"/>
    <w:rsid w:val="005423CE"/>
    <w:rsid w:val="00543F1D"/>
    <w:rsid w:val="00551793"/>
    <w:rsid w:val="005534EC"/>
    <w:rsid w:val="00553D69"/>
    <w:rsid w:val="00560B8F"/>
    <w:rsid w:val="00565D52"/>
    <w:rsid w:val="005669E4"/>
    <w:rsid w:val="00571817"/>
    <w:rsid w:val="00573C71"/>
    <w:rsid w:val="0057469A"/>
    <w:rsid w:val="00576675"/>
    <w:rsid w:val="00581F6F"/>
    <w:rsid w:val="00587872"/>
    <w:rsid w:val="005903FF"/>
    <w:rsid w:val="005925AB"/>
    <w:rsid w:val="00593952"/>
    <w:rsid w:val="00593B47"/>
    <w:rsid w:val="00594501"/>
    <w:rsid w:val="005961A6"/>
    <w:rsid w:val="005A0107"/>
    <w:rsid w:val="005A0B6A"/>
    <w:rsid w:val="005A45B3"/>
    <w:rsid w:val="005B0739"/>
    <w:rsid w:val="005B2783"/>
    <w:rsid w:val="005B3FCE"/>
    <w:rsid w:val="005B6A26"/>
    <w:rsid w:val="005C49B2"/>
    <w:rsid w:val="005D088F"/>
    <w:rsid w:val="005D1409"/>
    <w:rsid w:val="005D16EB"/>
    <w:rsid w:val="005D490A"/>
    <w:rsid w:val="005D530B"/>
    <w:rsid w:val="005F498B"/>
    <w:rsid w:val="005F5291"/>
    <w:rsid w:val="005F654C"/>
    <w:rsid w:val="006166CC"/>
    <w:rsid w:val="00622ED1"/>
    <w:rsid w:val="006278F2"/>
    <w:rsid w:val="00627C10"/>
    <w:rsid w:val="006328C4"/>
    <w:rsid w:val="00635581"/>
    <w:rsid w:val="0063662F"/>
    <w:rsid w:val="006378D7"/>
    <w:rsid w:val="0064181D"/>
    <w:rsid w:val="00642BB4"/>
    <w:rsid w:val="00657567"/>
    <w:rsid w:val="00660FA4"/>
    <w:rsid w:val="00667404"/>
    <w:rsid w:val="00667F35"/>
    <w:rsid w:val="00682B46"/>
    <w:rsid w:val="00682CE5"/>
    <w:rsid w:val="00686A8D"/>
    <w:rsid w:val="00691B94"/>
    <w:rsid w:val="00693597"/>
    <w:rsid w:val="00697FBA"/>
    <w:rsid w:val="006B1345"/>
    <w:rsid w:val="006B34A3"/>
    <w:rsid w:val="006B6632"/>
    <w:rsid w:val="006D39B0"/>
    <w:rsid w:val="006D4BDA"/>
    <w:rsid w:val="006E3993"/>
    <w:rsid w:val="006E494D"/>
    <w:rsid w:val="006E51B1"/>
    <w:rsid w:val="006F1E81"/>
    <w:rsid w:val="006F3463"/>
    <w:rsid w:val="006F3A4B"/>
    <w:rsid w:val="006F6220"/>
    <w:rsid w:val="007015EB"/>
    <w:rsid w:val="00701888"/>
    <w:rsid w:val="00703C17"/>
    <w:rsid w:val="00707392"/>
    <w:rsid w:val="007103E4"/>
    <w:rsid w:val="007106DB"/>
    <w:rsid w:val="00717AB4"/>
    <w:rsid w:val="00723F0A"/>
    <w:rsid w:val="00724E08"/>
    <w:rsid w:val="007259D6"/>
    <w:rsid w:val="00727AD3"/>
    <w:rsid w:val="0074096D"/>
    <w:rsid w:val="007410FA"/>
    <w:rsid w:val="007502EE"/>
    <w:rsid w:val="00756274"/>
    <w:rsid w:val="00756CFA"/>
    <w:rsid w:val="0076001C"/>
    <w:rsid w:val="007619BE"/>
    <w:rsid w:val="0077199B"/>
    <w:rsid w:val="0077316E"/>
    <w:rsid w:val="0077335E"/>
    <w:rsid w:val="00776056"/>
    <w:rsid w:val="00783F16"/>
    <w:rsid w:val="00785A25"/>
    <w:rsid w:val="00790CD2"/>
    <w:rsid w:val="007A2834"/>
    <w:rsid w:val="007A43F2"/>
    <w:rsid w:val="007A500E"/>
    <w:rsid w:val="007A5A7F"/>
    <w:rsid w:val="007A682C"/>
    <w:rsid w:val="007B1A2C"/>
    <w:rsid w:val="007B224C"/>
    <w:rsid w:val="007B5F39"/>
    <w:rsid w:val="007C4FF2"/>
    <w:rsid w:val="007D1508"/>
    <w:rsid w:val="007E0FA5"/>
    <w:rsid w:val="007E486D"/>
    <w:rsid w:val="007E49E5"/>
    <w:rsid w:val="007E4B07"/>
    <w:rsid w:val="007F0784"/>
    <w:rsid w:val="007F47EB"/>
    <w:rsid w:val="007F4DDC"/>
    <w:rsid w:val="00801C7D"/>
    <w:rsid w:val="00804862"/>
    <w:rsid w:val="00807631"/>
    <w:rsid w:val="00822185"/>
    <w:rsid w:val="00823E4A"/>
    <w:rsid w:val="008240B1"/>
    <w:rsid w:val="0082685B"/>
    <w:rsid w:val="00826E43"/>
    <w:rsid w:val="00835669"/>
    <w:rsid w:val="0083637B"/>
    <w:rsid w:val="00843703"/>
    <w:rsid w:val="00845F4F"/>
    <w:rsid w:val="00850B0B"/>
    <w:rsid w:val="00850F26"/>
    <w:rsid w:val="0087033A"/>
    <w:rsid w:val="008723E7"/>
    <w:rsid w:val="008751CB"/>
    <w:rsid w:val="00876E5A"/>
    <w:rsid w:val="008842FB"/>
    <w:rsid w:val="008848DA"/>
    <w:rsid w:val="00884A0F"/>
    <w:rsid w:val="00884F80"/>
    <w:rsid w:val="00896530"/>
    <w:rsid w:val="00897C09"/>
    <w:rsid w:val="008A0CDC"/>
    <w:rsid w:val="008A2582"/>
    <w:rsid w:val="008A65D3"/>
    <w:rsid w:val="008A771E"/>
    <w:rsid w:val="008B2B04"/>
    <w:rsid w:val="008B61BA"/>
    <w:rsid w:val="008C1CA4"/>
    <w:rsid w:val="008C43D4"/>
    <w:rsid w:val="008D53A9"/>
    <w:rsid w:val="008D7273"/>
    <w:rsid w:val="008E1B61"/>
    <w:rsid w:val="008E43F6"/>
    <w:rsid w:val="008E48DB"/>
    <w:rsid w:val="008E76D1"/>
    <w:rsid w:val="008F09DB"/>
    <w:rsid w:val="008F37AE"/>
    <w:rsid w:val="008F6138"/>
    <w:rsid w:val="008F701C"/>
    <w:rsid w:val="00903DAF"/>
    <w:rsid w:val="00916D59"/>
    <w:rsid w:val="009205EA"/>
    <w:rsid w:val="00921909"/>
    <w:rsid w:val="0092205C"/>
    <w:rsid w:val="00931925"/>
    <w:rsid w:val="009360D1"/>
    <w:rsid w:val="009364F8"/>
    <w:rsid w:val="009454B4"/>
    <w:rsid w:val="00945676"/>
    <w:rsid w:val="00947A5F"/>
    <w:rsid w:val="009524E1"/>
    <w:rsid w:val="009525A5"/>
    <w:rsid w:val="00954176"/>
    <w:rsid w:val="0096204D"/>
    <w:rsid w:val="00967EEB"/>
    <w:rsid w:val="0097303B"/>
    <w:rsid w:val="009864CD"/>
    <w:rsid w:val="00990256"/>
    <w:rsid w:val="00990746"/>
    <w:rsid w:val="009908B2"/>
    <w:rsid w:val="00991246"/>
    <w:rsid w:val="00993138"/>
    <w:rsid w:val="00993E1B"/>
    <w:rsid w:val="009A0E0F"/>
    <w:rsid w:val="009A2295"/>
    <w:rsid w:val="009A34F9"/>
    <w:rsid w:val="009A47DC"/>
    <w:rsid w:val="009A6BDB"/>
    <w:rsid w:val="009A7ABF"/>
    <w:rsid w:val="009A7DF5"/>
    <w:rsid w:val="009B3C72"/>
    <w:rsid w:val="009B4E13"/>
    <w:rsid w:val="009B50B7"/>
    <w:rsid w:val="009B662C"/>
    <w:rsid w:val="009C183E"/>
    <w:rsid w:val="009C7F82"/>
    <w:rsid w:val="009D726A"/>
    <w:rsid w:val="009E00C3"/>
    <w:rsid w:val="009E4841"/>
    <w:rsid w:val="009E582B"/>
    <w:rsid w:val="009E77A6"/>
    <w:rsid w:val="009F2DAC"/>
    <w:rsid w:val="00A028C9"/>
    <w:rsid w:val="00A02BF8"/>
    <w:rsid w:val="00A040A5"/>
    <w:rsid w:val="00A05A62"/>
    <w:rsid w:val="00A05EBE"/>
    <w:rsid w:val="00A07EF1"/>
    <w:rsid w:val="00A22949"/>
    <w:rsid w:val="00A32CD0"/>
    <w:rsid w:val="00A346AC"/>
    <w:rsid w:val="00A35437"/>
    <w:rsid w:val="00A36045"/>
    <w:rsid w:val="00A37600"/>
    <w:rsid w:val="00A37BEC"/>
    <w:rsid w:val="00A44F13"/>
    <w:rsid w:val="00A571D4"/>
    <w:rsid w:val="00A6064C"/>
    <w:rsid w:val="00A63BBB"/>
    <w:rsid w:val="00A65021"/>
    <w:rsid w:val="00A70257"/>
    <w:rsid w:val="00A709A7"/>
    <w:rsid w:val="00A763A5"/>
    <w:rsid w:val="00A80442"/>
    <w:rsid w:val="00A80BAA"/>
    <w:rsid w:val="00A85D13"/>
    <w:rsid w:val="00A90264"/>
    <w:rsid w:val="00A91EF1"/>
    <w:rsid w:val="00AA011A"/>
    <w:rsid w:val="00AA7829"/>
    <w:rsid w:val="00AB23F6"/>
    <w:rsid w:val="00AB582A"/>
    <w:rsid w:val="00AC1F7B"/>
    <w:rsid w:val="00AD0B3A"/>
    <w:rsid w:val="00AD7E6F"/>
    <w:rsid w:val="00AE0A43"/>
    <w:rsid w:val="00AE1B55"/>
    <w:rsid w:val="00AE25A1"/>
    <w:rsid w:val="00AE303E"/>
    <w:rsid w:val="00AE63BD"/>
    <w:rsid w:val="00AE7585"/>
    <w:rsid w:val="00AE7FBA"/>
    <w:rsid w:val="00AF64B8"/>
    <w:rsid w:val="00AF68C4"/>
    <w:rsid w:val="00B05299"/>
    <w:rsid w:val="00B05570"/>
    <w:rsid w:val="00B0623D"/>
    <w:rsid w:val="00B11D8B"/>
    <w:rsid w:val="00B14B4D"/>
    <w:rsid w:val="00B221CF"/>
    <w:rsid w:val="00B23A0E"/>
    <w:rsid w:val="00B23CEE"/>
    <w:rsid w:val="00B243AA"/>
    <w:rsid w:val="00B31290"/>
    <w:rsid w:val="00B42ABF"/>
    <w:rsid w:val="00B52387"/>
    <w:rsid w:val="00B62737"/>
    <w:rsid w:val="00B62C99"/>
    <w:rsid w:val="00B63DBE"/>
    <w:rsid w:val="00B63DF2"/>
    <w:rsid w:val="00B653DE"/>
    <w:rsid w:val="00B66E9A"/>
    <w:rsid w:val="00B729B9"/>
    <w:rsid w:val="00B73396"/>
    <w:rsid w:val="00B74A6C"/>
    <w:rsid w:val="00B779E2"/>
    <w:rsid w:val="00BA021D"/>
    <w:rsid w:val="00BA471D"/>
    <w:rsid w:val="00BA49FA"/>
    <w:rsid w:val="00BA75B0"/>
    <w:rsid w:val="00BB1CF8"/>
    <w:rsid w:val="00BB2B41"/>
    <w:rsid w:val="00BB338E"/>
    <w:rsid w:val="00BB4CAE"/>
    <w:rsid w:val="00BB4FFD"/>
    <w:rsid w:val="00BC0A76"/>
    <w:rsid w:val="00BC2A47"/>
    <w:rsid w:val="00BC309F"/>
    <w:rsid w:val="00BE1612"/>
    <w:rsid w:val="00BE6450"/>
    <w:rsid w:val="00BE7D9B"/>
    <w:rsid w:val="00BF429E"/>
    <w:rsid w:val="00BF703B"/>
    <w:rsid w:val="00C01093"/>
    <w:rsid w:val="00C032BD"/>
    <w:rsid w:val="00C04D73"/>
    <w:rsid w:val="00C066C6"/>
    <w:rsid w:val="00C073C5"/>
    <w:rsid w:val="00C10B95"/>
    <w:rsid w:val="00C21A1F"/>
    <w:rsid w:val="00C231C4"/>
    <w:rsid w:val="00C23434"/>
    <w:rsid w:val="00C2529C"/>
    <w:rsid w:val="00C27122"/>
    <w:rsid w:val="00C3397F"/>
    <w:rsid w:val="00C3522A"/>
    <w:rsid w:val="00C403E2"/>
    <w:rsid w:val="00C4057C"/>
    <w:rsid w:val="00C41432"/>
    <w:rsid w:val="00C46CEB"/>
    <w:rsid w:val="00C517E9"/>
    <w:rsid w:val="00C52F91"/>
    <w:rsid w:val="00C56F47"/>
    <w:rsid w:val="00C57A0E"/>
    <w:rsid w:val="00C6341D"/>
    <w:rsid w:val="00C64D13"/>
    <w:rsid w:val="00C65977"/>
    <w:rsid w:val="00C67374"/>
    <w:rsid w:val="00C7151D"/>
    <w:rsid w:val="00C740DC"/>
    <w:rsid w:val="00C75CEE"/>
    <w:rsid w:val="00C764B6"/>
    <w:rsid w:val="00C7784D"/>
    <w:rsid w:val="00C91CE3"/>
    <w:rsid w:val="00C946E5"/>
    <w:rsid w:val="00C96B40"/>
    <w:rsid w:val="00CA0F0F"/>
    <w:rsid w:val="00CB46BB"/>
    <w:rsid w:val="00CB6536"/>
    <w:rsid w:val="00CC24EA"/>
    <w:rsid w:val="00CD0B4E"/>
    <w:rsid w:val="00CD3D7D"/>
    <w:rsid w:val="00CD55C4"/>
    <w:rsid w:val="00CD5D0F"/>
    <w:rsid w:val="00CD62A4"/>
    <w:rsid w:val="00CF2C0B"/>
    <w:rsid w:val="00D01AEF"/>
    <w:rsid w:val="00D03402"/>
    <w:rsid w:val="00D04ACD"/>
    <w:rsid w:val="00D05725"/>
    <w:rsid w:val="00D108CA"/>
    <w:rsid w:val="00D12661"/>
    <w:rsid w:val="00D156B2"/>
    <w:rsid w:val="00D16DF8"/>
    <w:rsid w:val="00D17BD3"/>
    <w:rsid w:val="00D22D00"/>
    <w:rsid w:val="00D26486"/>
    <w:rsid w:val="00D26929"/>
    <w:rsid w:val="00D349E3"/>
    <w:rsid w:val="00D35BA7"/>
    <w:rsid w:val="00D3657E"/>
    <w:rsid w:val="00D42066"/>
    <w:rsid w:val="00D527C2"/>
    <w:rsid w:val="00D54B38"/>
    <w:rsid w:val="00D63BE7"/>
    <w:rsid w:val="00D66C29"/>
    <w:rsid w:val="00D750A0"/>
    <w:rsid w:val="00D96062"/>
    <w:rsid w:val="00D964A0"/>
    <w:rsid w:val="00DA0FAB"/>
    <w:rsid w:val="00DA11AF"/>
    <w:rsid w:val="00DA686C"/>
    <w:rsid w:val="00DA7527"/>
    <w:rsid w:val="00DA7809"/>
    <w:rsid w:val="00DB1DF9"/>
    <w:rsid w:val="00DB2F58"/>
    <w:rsid w:val="00DB5E85"/>
    <w:rsid w:val="00DC11D8"/>
    <w:rsid w:val="00DC1375"/>
    <w:rsid w:val="00DC1D1B"/>
    <w:rsid w:val="00DC5BC8"/>
    <w:rsid w:val="00DE320A"/>
    <w:rsid w:val="00DF03A7"/>
    <w:rsid w:val="00DF0E62"/>
    <w:rsid w:val="00DF6ECE"/>
    <w:rsid w:val="00DF75D2"/>
    <w:rsid w:val="00E02B08"/>
    <w:rsid w:val="00E06695"/>
    <w:rsid w:val="00E1220D"/>
    <w:rsid w:val="00E12907"/>
    <w:rsid w:val="00E265D4"/>
    <w:rsid w:val="00E30478"/>
    <w:rsid w:val="00E33B21"/>
    <w:rsid w:val="00E342FC"/>
    <w:rsid w:val="00E3440D"/>
    <w:rsid w:val="00E370FE"/>
    <w:rsid w:val="00E40B8F"/>
    <w:rsid w:val="00E412A3"/>
    <w:rsid w:val="00E41976"/>
    <w:rsid w:val="00E44E9D"/>
    <w:rsid w:val="00E506FC"/>
    <w:rsid w:val="00E52F4F"/>
    <w:rsid w:val="00E54066"/>
    <w:rsid w:val="00E5699A"/>
    <w:rsid w:val="00E5794F"/>
    <w:rsid w:val="00E60819"/>
    <w:rsid w:val="00E63A48"/>
    <w:rsid w:val="00E64A43"/>
    <w:rsid w:val="00E650AA"/>
    <w:rsid w:val="00E65956"/>
    <w:rsid w:val="00E70089"/>
    <w:rsid w:val="00E7376B"/>
    <w:rsid w:val="00E74E45"/>
    <w:rsid w:val="00E77802"/>
    <w:rsid w:val="00E81AB5"/>
    <w:rsid w:val="00E82A8D"/>
    <w:rsid w:val="00E84276"/>
    <w:rsid w:val="00E84AB8"/>
    <w:rsid w:val="00E93154"/>
    <w:rsid w:val="00E94A42"/>
    <w:rsid w:val="00E974E6"/>
    <w:rsid w:val="00EA1D66"/>
    <w:rsid w:val="00EA4E61"/>
    <w:rsid w:val="00EA618E"/>
    <w:rsid w:val="00EB0899"/>
    <w:rsid w:val="00EB2C25"/>
    <w:rsid w:val="00EB78C2"/>
    <w:rsid w:val="00EC4A6E"/>
    <w:rsid w:val="00EC5531"/>
    <w:rsid w:val="00ED14D2"/>
    <w:rsid w:val="00ED49A8"/>
    <w:rsid w:val="00ED4E60"/>
    <w:rsid w:val="00ED5041"/>
    <w:rsid w:val="00ED7CA0"/>
    <w:rsid w:val="00EE14AD"/>
    <w:rsid w:val="00EE2468"/>
    <w:rsid w:val="00EE3D7C"/>
    <w:rsid w:val="00EE4B27"/>
    <w:rsid w:val="00EE5A12"/>
    <w:rsid w:val="00EE7E7F"/>
    <w:rsid w:val="00EF471D"/>
    <w:rsid w:val="00EF5799"/>
    <w:rsid w:val="00EF6454"/>
    <w:rsid w:val="00EF6CF9"/>
    <w:rsid w:val="00F0684D"/>
    <w:rsid w:val="00F07677"/>
    <w:rsid w:val="00F11B42"/>
    <w:rsid w:val="00F11CFD"/>
    <w:rsid w:val="00F1466F"/>
    <w:rsid w:val="00F15AF6"/>
    <w:rsid w:val="00F204DC"/>
    <w:rsid w:val="00F20E0B"/>
    <w:rsid w:val="00F30835"/>
    <w:rsid w:val="00F33541"/>
    <w:rsid w:val="00F33C34"/>
    <w:rsid w:val="00F34E3D"/>
    <w:rsid w:val="00F36033"/>
    <w:rsid w:val="00F44A52"/>
    <w:rsid w:val="00F5519D"/>
    <w:rsid w:val="00F551A9"/>
    <w:rsid w:val="00F600FF"/>
    <w:rsid w:val="00F60914"/>
    <w:rsid w:val="00F66181"/>
    <w:rsid w:val="00F76FEC"/>
    <w:rsid w:val="00F77FC1"/>
    <w:rsid w:val="00F814D6"/>
    <w:rsid w:val="00F8156B"/>
    <w:rsid w:val="00F858FE"/>
    <w:rsid w:val="00F86F33"/>
    <w:rsid w:val="00F94A77"/>
    <w:rsid w:val="00F95DC5"/>
    <w:rsid w:val="00F96EE0"/>
    <w:rsid w:val="00FA3AE1"/>
    <w:rsid w:val="00FB1AC2"/>
    <w:rsid w:val="00FB283B"/>
    <w:rsid w:val="00FC02AB"/>
    <w:rsid w:val="00FC0CC1"/>
    <w:rsid w:val="00FC21DE"/>
    <w:rsid w:val="00FD043F"/>
    <w:rsid w:val="00FD0621"/>
    <w:rsid w:val="00FD06D4"/>
    <w:rsid w:val="00FD30F1"/>
    <w:rsid w:val="00FD332D"/>
    <w:rsid w:val="00FD575F"/>
    <w:rsid w:val="00FD5E93"/>
    <w:rsid w:val="00FD7D11"/>
    <w:rsid w:val="00FE1336"/>
    <w:rsid w:val="00FF3163"/>
    <w:rsid w:val="00FF5DA4"/>
    <w:rsid w:val="00FF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58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4</Pages>
  <Words>190</Words>
  <Characters>1125</Characters>
  <Application>Microsoft Office Outlook</Application>
  <DocSecurity>0</DocSecurity>
  <Lines>0</Lines>
  <Paragraphs>0</Paragraphs>
  <ScaleCrop>false</ScaleCrop>
  <Company>Pardubický kraj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Přehled velikostí</dc:title>
  <dc:subject/>
  <dc:creator>Admin</dc:creator>
  <cp:keywords/>
  <dc:description/>
  <cp:lastModifiedBy>OEM</cp:lastModifiedBy>
  <cp:revision>3</cp:revision>
  <dcterms:created xsi:type="dcterms:W3CDTF">2013-05-06T08:23:00Z</dcterms:created>
  <dcterms:modified xsi:type="dcterms:W3CDTF">2013-05-06T12:35:00Z</dcterms:modified>
</cp:coreProperties>
</file>